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84" w:rsidRDefault="008F0F69" w:rsidP="008F0F6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CA1921" wp14:editId="0032D717">
                <wp:simplePos x="0" y="0"/>
                <wp:positionH relativeFrom="column">
                  <wp:posOffset>77470</wp:posOffset>
                </wp:positionH>
                <wp:positionV relativeFrom="paragraph">
                  <wp:posOffset>6862516</wp:posOffset>
                </wp:positionV>
                <wp:extent cx="2304415" cy="254635"/>
                <wp:effectExtent l="0" t="0" r="0" b="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F69" w:rsidRDefault="008F0F69" w:rsidP="008F0F69">
                            <w: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6.1pt;margin-top:540.35pt;width:181.45pt;height:20.05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" filled="f" stroked="f">
                <v:textbox style="mso-fit-shape-to-text:t">
                  <w:txbxContent>
                    <w:p w:rsidR="008F0F69" w:rsidRDefault="008F0F69" w:rsidP="008F0F69">
                      <w: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2DD18A" wp14:editId="28CC93C5">
                <wp:simplePos x="0" y="0"/>
                <wp:positionH relativeFrom="column">
                  <wp:posOffset>3394075</wp:posOffset>
                </wp:positionH>
                <wp:positionV relativeFrom="paragraph">
                  <wp:posOffset>6862516</wp:posOffset>
                </wp:positionV>
                <wp:extent cx="2304415" cy="254635"/>
                <wp:effectExtent l="0" t="0" r="0" b="0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F69" w:rsidRDefault="008F0F69" w:rsidP="008F0F69">
                            <w: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7.25pt;margin-top:540.35pt;width:181.45pt;height:20.05pt;z-index:2516776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" filled="f" stroked="f">
                <v:textbox style="mso-fit-shape-to-text:t">
                  <w:txbxContent>
                    <w:p w:rsidR="008F0F69" w:rsidRDefault="008F0F69" w:rsidP="008F0F69">
                      <w: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38F4EC" wp14:editId="6318D0A2">
                <wp:simplePos x="0" y="0"/>
                <wp:positionH relativeFrom="column">
                  <wp:posOffset>77470</wp:posOffset>
                </wp:positionH>
                <wp:positionV relativeFrom="paragraph">
                  <wp:posOffset>416771</wp:posOffset>
                </wp:positionV>
                <wp:extent cx="2304415" cy="254635"/>
                <wp:effectExtent l="0" t="0" r="0" b="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F69" w:rsidRDefault="008F0F69" w:rsidP="008F0F69">
                            <w: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.1pt;margin-top:32.8pt;width:181.45pt;height:20.0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" filled="f" stroked="f">
                <v:textbox style="mso-fit-shape-to-text:t">
                  <w:txbxContent>
                    <w:p w:rsidR="008F0F69" w:rsidRDefault="008F0F69" w:rsidP="008F0F69">
                      <w: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F91641" wp14:editId="2DD79FDE">
                <wp:simplePos x="0" y="0"/>
                <wp:positionH relativeFrom="column">
                  <wp:posOffset>3394075</wp:posOffset>
                </wp:positionH>
                <wp:positionV relativeFrom="paragraph">
                  <wp:posOffset>416771</wp:posOffset>
                </wp:positionV>
                <wp:extent cx="2304415" cy="254635"/>
                <wp:effectExtent l="0" t="0" r="0" b="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F69" w:rsidRDefault="008F0F69" w:rsidP="008F0F69">
                            <w: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67.25pt;margin-top:32.8pt;width:181.45pt;height:20.05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" filled="f" stroked="f">
                <v:textbox style="mso-fit-shape-to-text:t">
                  <w:txbxContent>
                    <w:p w:rsidR="008F0F69" w:rsidRDefault="008F0F69" w:rsidP="008F0F69">
                      <w: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F42DBD" wp14:editId="1A8B600A">
                <wp:simplePos x="0" y="0"/>
                <wp:positionH relativeFrom="column">
                  <wp:posOffset>77470</wp:posOffset>
                </wp:positionH>
                <wp:positionV relativeFrom="paragraph">
                  <wp:posOffset>3634105</wp:posOffset>
                </wp:positionV>
                <wp:extent cx="2304415" cy="25463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F69" w:rsidRDefault="008F0F69" w:rsidP="008F0F69">
                            <w: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6.1pt;margin-top:286.15pt;width:181.45pt;height:20.0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" filled="f" stroked="f">
                <v:textbox style="mso-fit-shape-to-text:t">
                  <w:txbxContent>
                    <w:p w:rsidR="008F0F69" w:rsidRDefault="008F0F69" w:rsidP="008F0F69">
                      <w: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87201E" wp14:editId="7BE7DC1D">
                <wp:simplePos x="0" y="0"/>
                <wp:positionH relativeFrom="column">
                  <wp:posOffset>3394075</wp:posOffset>
                </wp:positionH>
                <wp:positionV relativeFrom="paragraph">
                  <wp:posOffset>3634529</wp:posOffset>
                </wp:positionV>
                <wp:extent cx="2304415" cy="254635"/>
                <wp:effectExtent l="0" t="0" r="0" b="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F69" w:rsidRDefault="008F0F69" w:rsidP="008F0F69">
                            <w:bookmarkStart w:id="0" w:name="_GoBack"/>
                            <w:r>
                              <w:t>TEXT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67.25pt;margin-top:286.2pt;width:181.45pt;height:20.0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" filled="f" stroked="f">
                <v:textbox style="mso-fit-shape-to-text:t">
                  <w:txbxContent>
                    <w:p w:rsidR="008F0F69" w:rsidRDefault="008F0F69" w:rsidP="008F0F69">
                      <w:bookmarkStart w:id="1" w:name="_GoBack"/>
                      <w:r>
                        <w:t>TEXT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52180FD" wp14:editId="715E1298">
                <wp:simplePos x="0" y="0"/>
                <wp:positionH relativeFrom="page">
                  <wp:posOffset>720090</wp:posOffset>
                </wp:positionH>
                <wp:positionV relativeFrom="page">
                  <wp:posOffset>7146925</wp:posOffset>
                </wp:positionV>
                <wp:extent cx="6116400" cy="2808000"/>
                <wp:effectExtent l="0" t="0" r="17780" b="11430"/>
                <wp:wrapNone/>
                <wp:docPr id="15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6400" cy="2808000"/>
                          <a:chOff x="0" y="0"/>
                          <a:chExt cx="6115644" cy="2808000"/>
                        </a:xfrm>
                      </wpg:grpSpPr>
                      <wpg:grpSp>
                        <wpg:cNvPr id="16" name="Gruppieren 16"/>
                        <wpg:cNvGrpSpPr/>
                        <wpg:grpSpPr>
                          <a:xfrm>
                            <a:off x="0" y="0"/>
                            <a:ext cx="2808000" cy="2808000"/>
                            <a:chOff x="0" y="0"/>
                            <a:chExt cx="2807970" cy="2807970"/>
                          </a:xfrm>
                        </wpg:grpSpPr>
                        <wps:wsp>
                          <wps:cNvPr id="17" name="Ellipse 17"/>
                          <wps:cNvSpPr/>
                          <wps:spPr>
                            <a:xfrm>
                              <a:off x="0" y="0"/>
                              <a:ext cx="2807970" cy="280797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Ellipse 18"/>
                          <wps:cNvSpPr/>
                          <wps:spPr>
                            <a:xfrm>
                              <a:off x="1083733" y="1083733"/>
                              <a:ext cx="647700" cy="64770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uppieren 19"/>
                        <wpg:cNvGrpSpPr/>
                        <wpg:grpSpPr>
                          <a:xfrm>
                            <a:off x="3307644" y="0"/>
                            <a:ext cx="2808000" cy="2808000"/>
                            <a:chOff x="0" y="0"/>
                            <a:chExt cx="2807970" cy="2807970"/>
                          </a:xfrm>
                        </wpg:grpSpPr>
                        <wps:wsp>
                          <wps:cNvPr id="20" name="Ellipse 20"/>
                          <wps:cNvSpPr/>
                          <wps:spPr>
                            <a:xfrm>
                              <a:off x="0" y="0"/>
                              <a:ext cx="2807970" cy="280797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Ellipse 21"/>
                          <wps:cNvSpPr/>
                          <wps:spPr>
                            <a:xfrm>
                              <a:off x="1083733" y="1083733"/>
                              <a:ext cx="647700" cy="64770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5" o:spid="_x0000_s1026" style="position:absolute;margin-left:56.7pt;margin-top:562.75pt;width:481.6pt;height:221.1pt;z-index:251667456;mso-position-horizontal-relative:page;mso-position-vertical-relative:page;mso-width-relative:margin;mso-height-relative:margin" coordsize="61156,28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">
                <v:group id="Gruppieren 16" o:spid="_x0000_s1027" style="position:absolute;width:28080;height:28080" coordsize="28079,28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oval id="Ellipse 17" o:spid="_x0000_s1028" style="position:absolute;width:28079;height:28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2bcAA&#10;AADbAAAADwAAAGRycy9kb3ducmV2LnhtbERPy6rCMBDdC/5DGMGdpir4qEaRgnBBXFhFcDc0Y1ts&#10;JrXJ1d6/vxEEd3M4z1ltWlOJJzWutKxgNIxAEGdWl5wrOJ92gzkI55E1VpZJwR852Ky7nRXG2r74&#10;SM/U5yKEsItRQeF9HUvpsoIMuqGtiQN3s41BH2CTS93gK4SbSo6jaCoNlhwaCqwpKSi7p79GwWk3&#10;u5q95v3hMU950U6SxeWSKNXvtdslCE+t/4o/7h8d5s/g/Us4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su2bcAAAADbAAAADwAAAAAAAAAAAAAAAACYAgAAZHJzL2Rvd25y&#10;ZXYueG1sUEsFBgAAAAAEAAQA9QAAAIUDAAAAAA==&#10;" filled="f" strokecolor="#bfbfbf [2412]" strokeweight=".25pt">
                    <v:stroke dashstyle="3 1"/>
                  </v:oval>
                  <v:oval id="Ellipse 18" o:spid="_x0000_s1029" style="position:absolute;left:10837;top:10837;width:6477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QiH8QA&#10;AADbAAAADwAAAGRycy9kb3ducmV2LnhtbESPQWvCQBCF7wX/wzJCb3WjharRVSQgFKQHowjehuyY&#10;BLOzMbvV9N93DoK3Gd6b975ZrnvXqDt1ofZsYDxKQBEX3tZcGjgeth8zUCEiW2w8k4E/CrBeDd6W&#10;mFr/4D3d81gqCeGQooEqxjbVOhQVOQwj3xKLdvGdwyhrV2rb4UPCXaMnSfKlHdYsDRW2lFVUXPNf&#10;Z+CwnZ7dzvLu5zbLed5/ZvPTKTPmfdhvFqAi9fFlfl5/W8EXWPlFB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UIh/EAAAA2wAAAA8AAAAAAAAAAAAAAAAAmAIAAGRycy9k&#10;b3ducmV2LnhtbFBLBQYAAAAABAAEAPUAAACJAwAAAAA=&#10;" filled="f" strokecolor="#bfbfbf [2412]" strokeweight=".25pt">
                    <v:stroke dashstyle="3 1"/>
                  </v:oval>
                </v:group>
                <v:group id="Gruppieren 19" o:spid="_x0000_s1030" style="position:absolute;left:33076;width:28080;height:28080" coordsize="28079,28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oval id="Ellipse 20" o:spid="_x0000_s1031" style="position:absolute;width:28079;height:28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7kpMEA&#10;AADbAAAADwAAAGRycy9kb3ducmV2LnhtbERPTWvCQBC9C/0PyxS86UaFNqauIgGhEHowkYC3ITtN&#10;gtnZmN2a9N93D0KPj/e9O0ymEw8aXGtZwWoZgSCurG65VnApTosYhPPIGjvLpOCXHBz2L7MdJtqO&#10;fKZH7msRQtglqKDxvk+kdFVDBt3S9sSB+7aDQR/gUEs94BjCTSfXUfQmDbYcGhrsKW2ouuU/RkFx&#10;er+aTHP2dY9z3k6bdFuWqVLz1+n4AcLT5P/FT/enVrAO68OX8AP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O5KTBAAAA2wAAAA8AAAAAAAAAAAAAAAAAmAIAAGRycy9kb3du&#10;cmV2LnhtbFBLBQYAAAAABAAEAPUAAACGAwAAAAA=&#10;" filled="f" strokecolor="#bfbfbf [2412]" strokeweight=".25pt">
                    <v:stroke dashstyle="3 1"/>
                  </v:oval>
                  <v:oval id="Ellipse 21" o:spid="_x0000_s1032" style="position:absolute;left:10837;top:10837;width:6477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BP8MA&#10;AADbAAAADwAAAGRycy9kb3ducmV2LnhtbESPQYvCMBSE74L/IbwFbzZVwdVuo0hBEMSDdRH29mje&#10;tmWbl9pErf/eCMIeh5n5hknXvWnEjTpXW1YwiWIQxIXVNZcKvk/b8QKE88gaG8uk4EEO1qvhIMVE&#10;2zsf6Zb7UgQIuwQVVN63iZSuqMigi2xLHLxf2xn0QXal1B3eA9w0chrHc2mw5rBQYUtZRcVffjUK&#10;TtvPH7PXvD9cFjkv+1m2PJ8zpUYf/eYLhKfe/4ff7Z1WMJ3A60v4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JBP8MAAADbAAAADwAAAAAAAAAAAAAAAACYAgAAZHJzL2Rv&#10;d25yZXYueG1sUEsFBgAAAAAEAAQA9QAAAIgDAAAAAA==&#10;" filled="f" strokecolor="#bfbfbf [2412]" strokeweight=".25pt">
                    <v:stroke dashstyle="3 1"/>
                  </v:oval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0FC4343" wp14:editId="28AD2680">
                <wp:simplePos x="0" y="0"/>
                <wp:positionH relativeFrom="page">
                  <wp:posOffset>720090</wp:posOffset>
                </wp:positionH>
                <wp:positionV relativeFrom="page">
                  <wp:posOffset>3924300</wp:posOffset>
                </wp:positionV>
                <wp:extent cx="6116400" cy="2808000"/>
                <wp:effectExtent l="0" t="0" r="17780" b="1143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6400" cy="2808000"/>
                          <a:chOff x="0" y="0"/>
                          <a:chExt cx="6115644" cy="2808000"/>
                        </a:xfrm>
                      </wpg:grpSpPr>
                      <wpg:grpSp>
                        <wpg:cNvPr id="9" name="Gruppieren 9"/>
                        <wpg:cNvGrpSpPr/>
                        <wpg:grpSpPr>
                          <a:xfrm>
                            <a:off x="0" y="0"/>
                            <a:ext cx="2808000" cy="2808000"/>
                            <a:chOff x="0" y="0"/>
                            <a:chExt cx="2807970" cy="2807970"/>
                          </a:xfrm>
                        </wpg:grpSpPr>
                        <wps:wsp>
                          <wps:cNvPr id="10" name="Ellipse 10"/>
                          <wps:cNvSpPr/>
                          <wps:spPr>
                            <a:xfrm>
                              <a:off x="0" y="0"/>
                              <a:ext cx="2807970" cy="280797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Ellipse 11"/>
                          <wps:cNvSpPr/>
                          <wps:spPr>
                            <a:xfrm>
                              <a:off x="1083733" y="1083733"/>
                              <a:ext cx="647700" cy="64770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" name="Gruppieren 12"/>
                        <wpg:cNvGrpSpPr/>
                        <wpg:grpSpPr>
                          <a:xfrm>
                            <a:off x="3307644" y="0"/>
                            <a:ext cx="2808000" cy="2808000"/>
                            <a:chOff x="0" y="0"/>
                            <a:chExt cx="2807970" cy="2807970"/>
                          </a:xfrm>
                        </wpg:grpSpPr>
                        <wps:wsp>
                          <wps:cNvPr id="13" name="Ellipse 13"/>
                          <wps:cNvSpPr/>
                          <wps:spPr>
                            <a:xfrm>
                              <a:off x="0" y="0"/>
                              <a:ext cx="2807970" cy="280797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Ellipse 14"/>
                          <wps:cNvSpPr/>
                          <wps:spPr>
                            <a:xfrm>
                              <a:off x="1083733" y="1083733"/>
                              <a:ext cx="647700" cy="64770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8" o:spid="_x0000_s1026" style="position:absolute;margin-left:56.7pt;margin-top:309pt;width:481.6pt;height:221.1pt;z-index:251665408;mso-position-horizontal-relative:page;mso-position-vertical-relative:page;mso-width-relative:margin;mso-height-relative:margin" coordsize="61156,28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">
                <v:group id="Gruppieren 9" o:spid="_x0000_s1027" style="position:absolute;width:28080;height:28080" coordsize="28079,28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oval id="Ellipse 10" o:spid="_x0000_s1028" style="position:absolute;width:28079;height:28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uGcQA&#10;AADbAAAADwAAAGRycy9kb3ducmV2LnhtbESPQWvCQBCF7wX/wzJCb3WjharRVSQgFKQHowjehuyY&#10;BLOzMbvV9N93DoK3Gd6b975ZrnvXqDt1ofZsYDxKQBEX3tZcGjgeth8zUCEiW2w8k4E/CrBeDd6W&#10;mFr/4D3d81gqCeGQooEqxjbVOhQVOQwj3xKLdvGdwyhrV2rb4UPCXaMnSfKlHdYsDRW2lFVUXPNf&#10;Z+CwnZ7dzvLu5zbLed5/ZvPTKTPmfdhvFqAi9fFlfl5/W8EXevlFB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iLhnEAAAA2wAAAA8AAAAAAAAAAAAAAAAAmAIAAGRycy9k&#10;b3ducmV2LnhtbFBLBQYAAAAABAAEAPUAAACJAwAAAAA=&#10;" filled="f" strokecolor="#bfbfbf [2412]" strokeweight=".25pt">
                    <v:stroke dashstyle="3 1"/>
                  </v:oval>
                  <v:oval id="Ellipse 11" o:spid="_x0000_s1029" style="position:absolute;left:10837;top:10837;width:6477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6LgsEA&#10;AADbAAAADwAAAGRycy9kb3ducmV2LnhtbERPS4vCMBC+C/6HMII3m+qCj9ooS0FYkD1YRfA2NLNt&#10;2WbSbaLWf78RBG/z8T0n3famETfqXG1ZwTSKQRAXVtdcKjgdd5MlCOeRNTaWScGDHGw3w0GKibZ3&#10;PtAt96UIIewSVFB53yZSuqIigy6yLXHgfmxn0AfYlVJ3eA/hppGzOJ5LgzWHhgpbyioqfvOrUXDc&#10;LS5mr3n//bfMedV/ZKvzOVNqPOo/1yA89f4tfrm/dJg/hecv4QC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ui4LBAAAA2wAAAA8AAAAAAAAAAAAAAAAAmAIAAGRycy9kb3du&#10;cmV2LnhtbFBLBQYAAAAABAAEAPUAAACGAwAAAAA=&#10;" filled="f" strokecolor="#bfbfbf [2412]" strokeweight=".25pt">
                    <v:stroke dashstyle="3 1"/>
                  </v:oval>
                </v:group>
                <v:group id="Gruppieren 12" o:spid="_x0000_s1030" style="position:absolute;left:33076;width:28080;height:28080" coordsize="28079,28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oval id="Ellipse 13" o:spid="_x0000_s1031" style="position:absolute;width:28079;height:28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wbsEA&#10;AADbAAAADwAAAGRycy9kb3ducmV2LnhtbERPTYvCMBC9C/6HMII3m7rCqrVRpCAIsoetIngbmrEt&#10;NpNuE7X++83Cgrd5vM9JN71pxIM6V1tWMI1iEMSF1TWXCk7H3WQBwnlkjY1lUvAiB5v1cJBiou2T&#10;v+mR+1KEEHYJKqi8bxMpXVGRQRfZljhwV9sZ9AF2pdQdPkO4aeRHHH9KgzWHhgpbyioqbvndKDju&#10;5hdz0Hz4+lnkvOxn2fJ8zpQaj/rtCoSn3r/F/+69DvNn8PdLOE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wsG7BAAAA2wAAAA8AAAAAAAAAAAAAAAAAmAIAAGRycy9kb3du&#10;cmV2LnhtbFBLBQYAAAAABAAEAPUAAACGAwAAAAA=&#10;" filled="f" strokecolor="#bfbfbf [2412]" strokeweight=".25pt">
                    <v:stroke dashstyle="3 1"/>
                  </v:oval>
                  <v:oval id="Ellipse 14" o:spid="_x0000_s1032" style="position:absolute;left:10837;top:10837;width:6477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koGsIA&#10;AADbAAAADwAAAGRycy9kb3ducmV2LnhtbERPTWvCQBC9F/wPywi91Y21aExdpQSEgngwSqC3ITtN&#10;QrOzcXfV9N+7hYK3ebzPWW0G04krOd9aVjCdJCCIK6tbrhWcjtuXFIQPyBo7y6Tglzxs1qOnFWba&#10;3vhA1yLUIoawz1BBE0KfSemrhgz6ie2JI/dtncEQoauldniL4aaTr0kylwZbjg0N9pQ3VP0UF6Pg&#10;uF18mZ3m3f6cFrwcZvmyLHOlnsfDxzuIQEN4iP/dnzrOf4O/X+I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GSgawgAAANsAAAAPAAAAAAAAAAAAAAAAAJgCAABkcnMvZG93&#10;bnJldi54bWxQSwUGAAAAAAQABAD1AAAAhwMAAAAA&#10;" filled="f" strokecolor="#bfbfbf [2412]" strokeweight=".25pt">
                    <v:stroke dashstyle="3 1"/>
                  </v:oval>
                </v:group>
                <w10:wrap anchorx="page" anchory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5AAC914" wp14:editId="53F0D02B">
                <wp:simplePos x="0" y="0"/>
                <wp:positionH relativeFrom="column">
                  <wp:posOffset>-177306</wp:posOffset>
                </wp:positionH>
                <wp:positionV relativeFrom="paragraph">
                  <wp:posOffset>-177306</wp:posOffset>
                </wp:positionV>
                <wp:extent cx="6115644" cy="2808000"/>
                <wp:effectExtent l="0" t="0" r="19050" b="1143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644" cy="2808000"/>
                          <a:chOff x="0" y="0"/>
                          <a:chExt cx="6115644" cy="2808000"/>
                        </a:xfrm>
                      </wpg:grpSpPr>
                      <wpg:grpSp>
                        <wpg:cNvPr id="3" name="Gruppieren 3"/>
                        <wpg:cNvGrpSpPr/>
                        <wpg:grpSpPr>
                          <a:xfrm>
                            <a:off x="0" y="0"/>
                            <a:ext cx="2808000" cy="2808000"/>
                            <a:chOff x="0" y="0"/>
                            <a:chExt cx="2807970" cy="2807970"/>
                          </a:xfrm>
                        </wpg:grpSpPr>
                        <wps:wsp>
                          <wps:cNvPr id="1" name="Ellipse 1"/>
                          <wps:cNvSpPr/>
                          <wps:spPr>
                            <a:xfrm>
                              <a:off x="0" y="0"/>
                              <a:ext cx="2807970" cy="280797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Ellipse 2"/>
                          <wps:cNvSpPr/>
                          <wps:spPr>
                            <a:xfrm>
                              <a:off x="1083733" y="1083733"/>
                              <a:ext cx="647700" cy="64770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" name="Gruppieren 4"/>
                        <wpg:cNvGrpSpPr/>
                        <wpg:grpSpPr>
                          <a:xfrm>
                            <a:off x="3307644" y="0"/>
                            <a:ext cx="2808000" cy="2808000"/>
                            <a:chOff x="0" y="0"/>
                            <a:chExt cx="2807970" cy="2807970"/>
                          </a:xfrm>
                        </wpg:grpSpPr>
                        <wps:wsp>
                          <wps:cNvPr id="5" name="Ellipse 5"/>
                          <wps:cNvSpPr/>
                          <wps:spPr>
                            <a:xfrm>
                              <a:off x="0" y="0"/>
                              <a:ext cx="2807970" cy="280797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Ellipse 6"/>
                          <wps:cNvSpPr/>
                          <wps:spPr>
                            <a:xfrm>
                              <a:off x="1083733" y="1083733"/>
                              <a:ext cx="647700" cy="64770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7" o:spid="_x0000_s1026" style="position:absolute;margin-left:-13.95pt;margin-top:-13.95pt;width:481.55pt;height:221.1pt;z-index:251663360" coordsize="61156,28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">
                <v:group id="Gruppieren 3" o:spid="_x0000_s1027" style="position:absolute;width:28080;height:28080" coordsize="28079,28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oval id="Ellipse 1" o:spid="_x0000_s1028" style="position:absolute;width:28079;height:28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p4ccEA&#10;AADaAAAADwAAAGRycy9kb3ducmV2LnhtbERPTWvCQBC9C/6HZYTedGMLGlNXkYBQEA9NROhtyI7Z&#10;YHY2zW41/fddoeBpeLzPWW8H24ob9b5xrGA+S0AQV043XCs4lftpCsIHZI2tY1LwSx62m/FojZl2&#10;d/6kWxFqEUPYZ6jAhNBlUvrKkEU/cx1x5C6utxgi7Gupe7zHcNvK1yRZSIsNxwaDHeWGqmvxYxWU&#10;++WXPWg+HL/TglfDW746n3OlXibD7h1EoCE8xf/uDx3nw+OVx5W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KeHHBAAAA2gAAAA8AAAAAAAAAAAAAAAAAmAIAAGRycy9kb3du&#10;cmV2LnhtbFBLBQYAAAAABAAEAPUAAACGAwAAAAA=&#10;" filled="f" strokecolor="#bfbfbf [2412]" strokeweight=".25pt">
                    <v:stroke dashstyle="3 1"/>
                  </v:oval>
                  <v:oval id="Ellipse 2" o:spid="_x0000_s1029" style="position:absolute;left:10837;top:10837;width:6477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mBsMA&#10;AADaAAAADwAAAGRycy9kb3ducmV2LnhtbESPQWvCQBSE74L/YXlCb7oxhaqpq0ggUJAejCL09si+&#10;JqHZtzG7Jum/7xYEj8PMfMNs96NpRE+dqy0rWC4iEMSF1TWXCi7nbL4G4TyyxsYyKfglB/vddLLF&#10;RNuBT9TnvhQBwi5BBZX3bSKlKyoy6Ba2JQ7et+0M+iC7UuoOhwA3jYyj6E0arDksVNhSWlHxk9+N&#10;gnO2+jJHzcfP2zrnzfiabq7XVKmX2Xh4B+Fp9M/wo/2hFcTwfyXc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jmBsMAAADaAAAADwAAAAAAAAAAAAAAAACYAgAAZHJzL2Rv&#10;d25yZXYueG1sUEsFBgAAAAAEAAQA9QAAAIgDAAAAAA==&#10;" filled="f" strokecolor="#bfbfbf [2412]" strokeweight=".25pt">
                    <v:stroke dashstyle="3 1"/>
                  </v:oval>
                </v:group>
                <v:group id="Gruppieren 4" o:spid="_x0000_s1030" style="position:absolute;left:33076;width:28080;height:28080" coordsize="28079,28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oval id="Ellipse 5" o:spid="_x0000_s1031" style="position:absolute;width:28079;height:28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F+csIA&#10;AADaAAAADwAAAGRycy9kb3ducmV2LnhtbESPQYvCMBSE74L/IbwFb5qu4q5Wo0hBEGQP2y6Ct0fz&#10;bIvNS22i1n+/EQSPw8x8wyzXnanFjVpXWVbwOYpAEOdWV1wo+Mu2wxkI55E11pZJwYMcrFf93hJj&#10;be/8S7fUFyJA2MWooPS+iaV0eUkG3cg2xME72dagD7ItpG7xHuCmluMo+pIGKw4LJTaUlJSf06tR&#10;kG2/j2avef9zmaU87ybJ/HBIlBp8dJsFCE+df4df7Z1WMIXnlXA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sX5ywgAAANoAAAAPAAAAAAAAAAAAAAAAAJgCAABkcnMvZG93&#10;bnJldi54bWxQSwUGAAAAAAQABAD1AAAAhwMAAAAA&#10;" filled="f" strokecolor="#bfbfbf [2412]" strokeweight=".25pt">
                    <v:stroke dashstyle="3 1"/>
                  </v:oval>
                  <v:oval id="Ellipse 6" o:spid="_x0000_s1032" style="position:absolute;left:10837;top:10837;width:6477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PgBcMA&#10;AADaAAAADwAAAGRycy9kb3ducmV2LnhtbESPT4vCMBTE74LfITzBm01dwT+1UaQgCLKHrSJ4ezTP&#10;tti8dJuo3W+/WVjwOMzMb5h025tGPKlztWUF0ygGQVxYXXOp4HzaT5YgnEfW2FgmBT/kYLsZDlJM&#10;tH3xFz1zX4oAYZeggsr7NpHSFRUZdJFtiYN3s51BH2RXSt3hK8BNIz/ieC4N1hwWKmwpq6i45w+j&#10;4LRfXM1R8/Hze5nzqp9lq8slU2o86ndrEJ56/w7/tw9awRz+roQb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PgBcMAAADaAAAADwAAAAAAAAAAAAAAAACYAgAAZHJzL2Rv&#10;d25yZXYueG1sUEsFBgAAAAAEAAQA9QAAAIgDAAAAAA==&#10;" filled="f" strokecolor="#bfbfbf [2412]" strokeweight=".25pt">
                    <v:stroke dashstyle="3 1"/>
                  </v:oval>
                </v:group>
              </v:group>
            </w:pict>
          </mc:Fallback>
        </mc:AlternateContent>
      </w:r>
    </w:p>
    <w:sectPr w:rsidR="004C7A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69"/>
    <w:rsid w:val="00173E97"/>
    <w:rsid w:val="004C7A84"/>
    <w:rsid w:val="008F0F69"/>
    <w:rsid w:val="00D50591"/>
    <w:rsid w:val="00E8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utoRedefine/>
    <w:qFormat/>
    <w:rsid w:val="008F0F69"/>
    <w:pPr>
      <w:jc w:val="center"/>
    </w:pPr>
    <w:rPr>
      <w:rFonts w:ascii="Verdana" w:hAnsi="Verdana"/>
      <w:szCs w:val="24"/>
      <w:lang w:val="de-DE" w:eastAsia="de-DE"/>
    </w:rPr>
  </w:style>
  <w:style w:type="paragraph" w:styleId="berschrift2">
    <w:name w:val="heading 2"/>
    <w:basedOn w:val="Standard"/>
    <w:next w:val="Standard"/>
    <w:qFormat/>
    <w:rsid w:val="00D50591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8F0F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F0F69"/>
    <w:rPr>
      <w:rFonts w:ascii="Tahoma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utoRedefine/>
    <w:qFormat/>
    <w:rsid w:val="008F0F69"/>
    <w:pPr>
      <w:jc w:val="center"/>
    </w:pPr>
    <w:rPr>
      <w:rFonts w:ascii="Verdana" w:hAnsi="Verdana"/>
      <w:szCs w:val="24"/>
      <w:lang w:val="de-DE" w:eastAsia="de-DE"/>
    </w:rPr>
  </w:style>
  <w:style w:type="paragraph" w:styleId="berschrift2">
    <w:name w:val="heading 2"/>
    <w:basedOn w:val="Standard"/>
    <w:next w:val="Standard"/>
    <w:qFormat/>
    <w:rsid w:val="00D50591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8F0F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F0F69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702878E4.dotm</Template>
  <TotalTime>0</TotalTime>
  <Pages>1</Pages>
  <Words>0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Jöchle</dc:creator>
  <cp:lastModifiedBy>Werner Jöchle</cp:lastModifiedBy>
  <cp:revision>1</cp:revision>
  <dcterms:created xsi:type="dcterms:W3CDTF">2011-01-06T06:13:00Z</dcterms:created>
  <dcterms:modified xsi:type="dcterms:W3CDTF">2011-01-06T06:18:00Z</dcterms:modified>
</cp:coreProperties>
</file>